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FFDE" w14:textId="77777777" w:rsidR="007C5E06" w:rsidRDefault="007C5E06" w:rsidP="007C5E06">
      <w:pPr>
        <w:spacing w:after="0"/>
        <w:rPr>
          <w:rFonts w:cs="David"/>
          <w:b/>
          <w:bCs/>
          <w:sz w:val="24"/>
          <w:szCs w:val="24"/>
          <w:u w:val="single"/>
          <w:rtl/>
        </w:rPr>
      </w:pPr>
    </w:p>
    <w:p w14:paraId="3B80A2EB" w14:textId="77777777" w:rsidR="0021511A" w:rsidRPr="0021511A" w:rsidRDefault="002B739C" w:rsidP="0021511A">
      <w:pPr>
        <w:spacing w:after="0"/>
        <w:rPr>
          <w:rFonts w:cs="David"/>
          <w:b/>
          <w:bCs/>
          <w:sz w:val="24"/>
          <w:szCs w:val="24"/>
        </w:rPr>
      </w:pPr>
      <w:r w:rsidRPr="00E11D8F">
        <w:rPr>
          <w:rFonts w:cs="David" w:hint="cs"/>
          <w:b/>
          <w:bCs/>
          <w:sz w:val="24"/>
          <w:szCs w:val="24"/>
          <w:rtl/>
        </w:rPr>
        <w:t xml:space="preserve">בס"ד                                                                                                          </w:t>
      </w:r>
      <w:r w:rsidR="00922ED6">
        <w:rPr>
          <w:rFonts w:cs="David" w:hint="cs"/>
          <w:b/>
          <w:bCs/>
          <w:sz w:val="24"/>
          <w:szCs w:val="24"/>
          <w:rtl/>
        </w:rPr>
        <w:t xml:space="preserve">                              </w:t>
      </w:r>
      <w:r w:rsidR="007C5E06">
        <w:rPr>
          <w:rFonts w:cs="David" w:hint="cs"/>
          <w:b/>
          <w:bCs/>
          <w:sz w:val="24"/>
          <w:szCs w:val="24"/>
          <w:rtl/>
        </w:rPr>
        <w:t xml:space="preserve">  </w:t>
      </w:r>
      <w:r w:rsidRPr="00E11D8F">
        <w:rPr>
          <w:rFonts w:cs="David" w:hint="cs"/>
          <w:b/>
          <w:bCs/>
          <w:sz w:val="24"/>
          <w:szCs w:val="24"/>
          <w:rtl/>
        </w:rPr>
        <w:t xml:space="preserve">  </w:t>
      </w:r>
    </w:p>
    <w:p w14:paraId="50F6DED9" w14:textId="1D98194B" w:rsidR="0021511A" w:rsidRPr="0021511A" w:rsidRDefault="007F234F" w:rsidP="0021511A">
      <w:pPr>
        <w:bidi w:val="0"/>
        <w:spacing w:after="0" w:line="240" w:lineRule="auto"/>
        <w:ind w:left="284" w:hanging="284"/>
        <w:jc w:val="both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ו' ניסן תשפ"ב</w:t>
      </w:r>
    </w:p>
    <w:p w14:paraId="29CFFDA1" w14:textId="1EA78961" w:rsidR="0021511A" w:rsidRPr="0021511A" w:rsidRDefault="007F234F" w:rsidP="0021511A">
      <w:pPr>
        <w:bidi w:val="0"/>
        <w:spacing w:after="0" w:line="240" w:lineRule="auto"/>
        <w:jc w:val="both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07 אפריל 2022</w:t>
      </w:r>
    </w:p>
    <w:p w14:paraId="2B41D850" w14:textId="77777777" w:rsidR="0021511A" w:rsidRPr="0021511A" w:rsidRDefault="0021511A" w:rsidP="0021511A">
      <w:pPr>
        <w:bidi w:val="0"/>
        <w:spacing w:after="0" w:line="30" w:lineRule="atLeast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21511A">
        <w:rPr>
          <w:rFonts w:ascii="David" w:hAnsi="David"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</w:t>
      </w:r>
    </w:p>
    <w:p w14:paraId="18145233" w14:textId="77777777" w:rsidR="0021511A" w:rsidRPr="0021511A" w:rsidRDefault="0021511A" w:rsidP="00995B83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1511A">
        <w:rPr>
          <w:rFonts w:ascii="David" w:hAnsi="David" w:cs="David" w:hint="cs"/>
          <w:b/>
          <w:bCs/>
          <w:sz w:val="24"/>
          <w:szCs w:val="24"/>
          <w:u w:val="single"/>
          <w:rtl/>
        </w:rPr>
        <w:t>פרוטוקול מליאה</w:t>
      </w:r>
      <w:r w:rsidR="00995B8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מקוון באמצעות מייל </w:t>
      </w:r>
      <w:r w:rsidRPr="0021511A">
        <w:rPr>
          <w:rFonts w:ascii="David" w:hAnsi="David" w:cs="David" w:hint="cs"/>
          <w:b/>
          <w:bCs/>
          <w:sz w:val="24"/>
          <w:szCs w:val="24"/>
          <w:u w:val="single"/>
          <w:rtl/>
        </w:rPr>
        <w:t>מיום</w:t>
      </w:r>
      <w:r w:rsidR="00995B83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ב', כ"ה באדר ב' תשפ"ב,</w:t>
      </w:r>
      <w:r w:rsidRPr="0021511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28.03.22</w:t>
      </w:r>
    </w:p>
    <w:p w14:paraId="5EA23FE6" w14:textId="77777777" w:rsidR="0021511A" w:rsidRPr="0021511A" w:rsidRDefault="0021511A" w:rsidP="0021511A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17A3E70" w14:textId="77777777" w:rsidR="0021511A" w:rsidRPr="0021511A" w:rsidRDefault="0021511A" w:rsidP="0021511A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1511A">
        <w:rPr>
          <w:rFonts w:ascii="David" w:hAnsi="David" w:cs="David" w:hint="cs"/>
          <w:b/>
          <w:bCs/>
          <w:sz w:val="24"/>
          <w:szCs w:val="24"/>
          <w:u w:val="single"/>
          <w:rtl/>
        </w:rPr>
        <w:t>חברי המליאה:</w:t>
      </w:r>
    </w:p>
    <w:p w14:paraId="19BA0709" w14:textId="77777777" w:rsidR="0021511A" w:rsidRPr="0021511A" w:rsidRDefault="0021511A" w:rsidP="0021511A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1511A" w:rsidRPr="0021511A" w14:paraId="4BB024BE" w14:textId="77777777" w:rsidTr="007D414F">
        <w:tc>
          <w:tcPr>
            <w:tcW w:w="4114" w:type="dxa"/>
          </w:tcPr>
          <w:p w14:paraId="10ACAE87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איתמר רביבו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ראש מועצה</w:t>
            </w:r>
          </w:p>
        </w:tc>
      </w:tr>
      <w:tr w:rsidR="0021511A" w:rsidRPr="0021511A" w14:paraId="7125A7F8" w14:textId="77777777" w:rsidTr="007D414F">
        <w:tc>
          <w:tcPr>
            <w:tcW w:w="4114" w:type="dxa"/>
          </w:tcPr>
          <w:p w14:paraId="3F7E739A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גיל תימור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ס. ראש המועצה, כרמיה</w:t>
            </w:r>
          </w:p>
        </w:tc>
      </w:tr>
      <w:tr w:rsidR="0021511A" w:rsidRPr="0021511A" w14:paraId="28D62877" w14:textId="77777777" w:rsidTr="007D414F">
        <w:tc>
          <w:tcPr>
            <w:tcW w:w="4114" w:type="dxa"/>
          </w:tcPr>
          <w:p w14:paraId="4CA9CACE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באר גנים- משה ראובן</w:t>
            </w:r>
          </w:p>
        </w:tc>
      </w:tr>
      <w:tr w:rsidR="0021511A" w:rsidRPr="0021511A" w14:paraId="02505398" w14:textId="77777777" w:rsidTr="007D414F">
        <w:tc>
          <w:tcPr>
            <w:tcW w:w="4114" w:type="dxa"/>
          </w:tcPr>
          <w:p w14:paraId="3ADB18B9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בית שקמה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יהושוע מכלוף </w:t>
            </w:r>
          </w:p>
        </w:tc>
      </w:tr>
      <w:tr w:rsidR="0021511A" w:rsidRPr="0021511A" w14:paraId="43967CD5" w14:textId="77777777" w:rsidTr="007D414F">
        <w:tc>
          <w:tcPr>
            <w:tcW w:w="4114" w:type="dxa"/>
          </w:tcPr>
          <w:p w14:paraId="5EA38E49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ברכיה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עופר חדד</w:t>
            </w:r>
          </w:p>
        </w:tc>
      </w:tr>
      <w:tr w:rsidR="0021511A" w:rsidRPr="0021511A" w14:paraId="50A5C7DB" w14:textId="77777777" w:rsidTr="007D414F">
        <w:tc>
          <w:tcPr>
            <w:tcW w:w="4114" w:type="dxa"/>
          </w:tcPr>
          <w:p w14:paraId="7F3FE0F3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גברעם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בני מסילת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י</w:t>
            </w:r>
          </w:p>
        </w:tc>
      </w:tr>
      <w:tr w:rsidR="0021511A" w:rsidRPr="0021511A" w14:paraId="73A1DC46" w14:textId="77777777" w:rsidTr="007D414F">
        <w:tc>
          <w:tcPr>
            <w:tcW w:w="4114" w:type="dxa"/>
          </w:tcPr>
          <w:p w14:paraId="02F106E3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גיאה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אורן מוהר</w:t>
            </w:r>
          </w:p>
        </w:tc>
      </w:tr>
      <w:tr w:rsidR="0021511A" w:rsidRPr="0021511A" w14:paraId="5908BF34" w14:textId="77777777" w:rsidTr="007D414F">
        <w:tc>
          <w:tcPr>
            <w:tcW w:w="4114" w:type="dxa"/>
          </w:tcPr>
          <w:p w14:paraId="238C50E9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הודיה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אלמוג נחשון</w:t>
            </w:r>
          </w:p>
        </w:tc>
      </w:tr>
      <w:tr w:rsidR="0021511A" w:rsidRPr="0021511A" w14:paraId="61097548" w14:textId="77777777" w:rsidTr="007D414F">
        <w:tc>
          <w:tcPr>
            <w:tcW w:w="4114" w:type="dxa"/>
          </w:tcPr>
          <w:p w14:paraId="3F9C0F73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זיקים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טל מור</w:t>
            </w:r>
          </w:p>
        </w:tc>
      </w:tr>
      <w:tr w:rsidR="0021511A" w:rsidRPr="0021511A" w14:paraId="7118BF22" w14:textId="77777777" w:rsidTr="007D414F">
        <w:tc>
          <w:tcPr>
            <w:tcW w:w="4114" w:type="dxa"/>
          </w:tcPr>
          <w:p w14:paraId="42E54870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חלץ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רצון בן שלום</w:t>
            </w:r>
          </w:p>
        </w:tc>
      </w:tr>
      <w:tr w:rsidR="0021511A" w:rsidRPr="0021511A" w14:paraId="33BB5CA4" w14:textId="77777777" w:rsidTr="007D414F">
        <w:trPr>
          <w:trHeight w:val="96"/>
        </w:trPr>
        <w:tc>
          <w:tcPr>
            <w:tcW w:w="4114" w:type="dxa"/>
          </w:tcPr>
          <w:p w14:paraId="5D69825F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ניצן ב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'-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שי מגידיש</w:t>
            </w:r>
          </w:p>
        </w:tc>
      </w:tr>
      <w:tr w:rsidR="0021511A" w:rsidRPr="0021511A" w14:paraId="187AEB9C" w14:textId="77777777" w:rsidTr="007D414F">
        <w:tc>
          <w:tcPr>
            <w:tcW w:w="4114" w:type="dxa"/>
          </w:tcPr>
          <w:p w14:paraId="35DDC929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כוכב מיכאל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צביקה בר</w:t>
            </w:r>
          </w:p>
        </w:tc>
      </w:tr>
      <w:tr w:rsidR="0021511A" w:rsidRPr="0021511A" w14:paraId="20DF16B1" w14:textId="77777777" w:rsidTr="007D414F">
        <w:tc>
          <w:tcPr>
            <w:tcW w:w="4114" w:type="dxa"/>
          </w:tcPr>
          <w:p w14:paraId="3EAD7E9D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מבקיעים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צחי בטיטו </w:t>
            </w:r>
          </w:p>
        </w:tc>
      </w:tr>
      <w:tr w:rsidR="0021511A" w:rsidRPr="0021511A" w14:paraId="3A741A5E" w14:textId="77777777" w:rsidTr="007D414F">
        <w:tc>
          <w:tcPr>
            <w:tcW w:w="4114" w:type="dxa"/>
          </w:tcPr>
          <w:p w14:paraId="29764CFC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משען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כהן אלדד</w:t>
            </w:r>
          </w:p>
        </w:tc>
      </w:tr>
      <w:tr w:rsidR="0021511A" w:rsidRPr="0021511A" w14:paraId="737173DE" w14:textId="77777777" w:rsidTr="007D414F">
        <w:tc>
          <w:tcPr>
            <w:tcW w:w="4114" w:type="dxa"/>
          </w:tcPr>
          <w:p w14:paraId="1324522E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ניצן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תיקי דרורי </w:t>
            </w:r>
          </w:p>
        </w:tc>
      </w:tr>
      <w:tr w:rsidR="0021511A" w:rsidRPr="0021511A" w14:paraId="0A11B2E9" w14:textId="77777777" w:rsidTr="007D414F">
        <w:tc>
          <w:tcPr>
            <w:tcW w:w="4114" w:type="dxa"/>
          </w:tcPr>
          <w:p w14:paraId="6276FE96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ניר ישראל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ניר סוסינסקי</w:t>
            </w:r>
          </w:p>
        </w:tc>
      </w:tr>
      <w:tr w:rsidR="0021511A" w:rsidRPr="0021511A" w14:paraId="553A26C0" w14:textId="77777777" w:rsidTr="007D414F">
        <w:tc>
          <w:tcPr>
            <w:tcW w:w="4114" w:type="dxa"/>
          </w:tcPr>
          <w:p w14:paraId="64095621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נתיב העשרה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איתי לוי</w:t>
            </w:r>
          </w:p>
        </w:tc>
      </w:tr>
      <w:tr w:rsidR="0021511A" w:rsidRPr="0021511A" w14:paraId="58FF721F" w14:textId="77777777" w:rsidTr="007D414F">
        <w:tc>
          <w:tcPr>
            <w:tcW w:w="4114" w:type="dxa"/>
          </w:tcPr>
          <w:p w14:paraId="32ED69C5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תלמי יפה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וזאנה יגאל </w:t>
            </w:r>
          </w:p>
        </w:tc>
      </w:tr>
      <w:tr w:rsidR="0021511A" w:rsidRPr="0021511A" w14:paraId="46E7F992" w14:textId="77777777" w:rsidTr="007D414F">
        <w:tc>
          <w:tcPr>
            <w:tcW w:w="4114" w:type="dxa"/>
          </w:tcPr>
          <w:p w14:paraId="5AC9FB02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בת הדר- שוש מרק</w:t>
            </w:r>
          </w:p>
          <w:p w14:paraId="11AF5D36" w14:textId="77777777" w:rsidR="0021511A" w:rsidRPr="0021511A" w:rsidRDefault="0021511A" w:rsidP="0021511A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ניצנים</w:t>
            </w:r>
            <w:r w:rsidRPr="0021511A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511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חגית משעולי</w:t>
            </w:r>
          </w:p>
          <w:p w14:paraId="0F97A029" w14:textId="77777777" w:rsidR="0021511A" w:rsidRPr="0021511A" w:rsidRDefault="0021511A" w:rsidP="0021511A">
            <w:pPr>
              <w:spacing w:after="160" w:line="259" w:lineRule="auto"/>
              <w:ind w:left="720"/>
              <w:contextualSpacing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4C5E241D" w14:textId="77777777" w:rsidR="0021511A" w:rsidRPr="0021511A" w:rsidRDefault="0021511A" w:rsidP="0021511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21511A"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  <w:t>על סדר הי</w:t>
      </w:r>
      <w:r w:rsidRPr="0021511A">
        <w:rPr>
          <w:rFonts w:ascii="David" w:eastAsiaTheme="minorHAnsi" w:hAnsi="David" w:cs="David" w:hint="cs"/>
          <w:b/>
          <w:bCs/>
          <w:sz w:val="24"/>
          <w:szCs w:val="24"/>
          <w:u w:val="single"/>
          <w:rtl/>
        </w:rPr>
        <w:t>ום:</w:t>
      </w:r>
      <w:r w:rsidRPr="0021511A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</w:p>
    <w:p w14:paraId="529C50B7" w14:textId="77777777" w:rsidR="0021511A" w:rsidRPr="0021511A" w:rsidRDefault="0021511A" w:rsidP="0021511A">
      <w:pPr>
        <w:bidi w:val="0"/>
        <w:spacing w:after="0" w:line="240" w:lineRule="auto"/>
        <w:jc w:val="both"/>
        <w:rPr>
          <w:rFonts w:ascii="David" w:eastAsiaTheme="minorHAnsi" w:hAnsi="David" w:cs="David"/>
          <w:sz w:val="28"/>
          <w:szCs w:val="28"/>
        </w:rPr>
      </w:pPr>
    </w:p>
    <w:p w14:paraId="51D150B3" w14:textId="77777777" w:rsidR="0021511A" w:rsidRPr="00995B83" w:rsidRDefault="0021511A" w:rsidP="00995B8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995B83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היישוב הודיה:</w:t>
      </w:r>
      <w:r w:rsidRPr="00995B83">
        <w:rPr>
          <w:rFonts w:ascii="David" w:eastAsia="Times New Roman" w:hAnsi="David" w:cs="David" w:hint="cs"/>
          <w:sz w:val="24"/>
          <w:szCs w:val="24"/>
          <w:rtl/>
        </w:rPr>
        <w:t xml:space="preserve"> תכנית מספר 633-0905380.</w:t>
      </w:r>
    </w:p>
    <w:p w14:paraId="6611C329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="Times New Roman" w:hAnsi="David" w:cs="David"/>
          <w:sz w:val="24"/>
          <w:szCs w:val="24"/>
        </w:rPr>
      </w:pPr>
      <w:r w:rsidRPr="0021511A">
        <w:rPr>
          <w:rFonts w:ascii="David" w:eastAsia="Times New Roman" w:hAnsi="David" w:cs="David"/>
          <w:sz w:val="24"/>
          <w:szCs w:val="24"/>
          <w:rtl/>
        </w:rPr>
        <w:t xml:space="preserve">מזה מס' שנים </w:t>
      </w:r>
      <w:r w:rsidRPr="0021511A">
        <w:rPr>
          <w:rFonts w:ascii="David" w:eastAsia="Times New Roman" w:hAnsi="David" w:cs="David" w:hint="cs"/>
          <w:sz w:val="24"/>
          <w:szCs w:val="24"/>
          <w:rtl/>
        </w:rPr>
        <w:t xml:space="preserve">היישוב </w:t>
      </w:r>
      <w:r w:rsidRPr="0021511A">
        <w:rPr>
          <w:rFonts w:ascii="David" w:eastAsia="Times New Roman" w:hAnsi="David" w:cs="David"/>
          <w:sz w:val="24"/>
          <w:szCs w:val="24"/>
          <w:rtl/>
        </w:rPr>
        <w:t>הודיה מנסה לקדם את התכנית המפורטת להוספת/שינוי זכויות בניה והוראות בינוי למגרשי ההרחבה במושב.</w:t>
      </w:r>
    </w:p>
    <w:p w14:paraId="5278D775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Theme="minorHAnsi" w:hAnsi="David" w:cs="David"/>
          <w:sz w:val="24"/>
          <w:szCs w:val="24"/>
          <w:rtl/>
        </w:rPr>
      </w:pPr>
      <w:r w:rsidRPr="0021511A">
        <w:rPr>
          <w:rFonts w:ascii="David" w:eastAsiaTheme="minorHAnsi" w:hAnsi="David" w:cs="David"/>
          <w:sz w:val="24"/>
          <w:szCs w:val="24"/>
          <w:rtl/>
        </w:rPr>
        <w:t>לבקשת המחוז</w:t>
      </w:r>
      <w:r w:rsidRPr="0021511A">
        <w:rPr>
          <w:rFonts w:ascii="David" w:eastAsiaTheme="minorHAnsi" w:hAnsi="David" w:cs="David" w:hint="cs"/>
          <w:sz w:val="24"/>
          <w:szCs w:val="24"/>
          <w:rtl/>
        </w:rPr>
        <w:t xml:space="preserve"> </w:t>
      </w:r>
      <w:r w:rsidRPr="0021511A">
        <w:rPr>
          <w:rFonts w:ascii="David" w:eastAsiaTheme="minorHAnsi" w:hAnsi="David" w:cs="David"/>
          <w:sz w:val="24"/>
          <w:szCs w:val="24"/>
          <w:rtl/>
        </w:rPr>
        <w:t>כיוון ששטח ההרחבה נגרע מהמשבצת, ה</w:t>
      </w:r>
      <w:r w:rsidRPr="0021511A">
        <w:rPr>
          <w:rFonts w:ascii="David" w:eastAsiaTheme="minorHAnsi" w:hAnsi="David" w:cs="David" w:hint="cs"/>
          <w:sz w:val="24"/>
          <w:szCs w:val="24"/>
          <w:rtl/>
        </w:rPr>
        <w:t>יישוב</w:t>
      </w:r>
      <w:r w:rsidRPr="0021511A">
        <w:rPr>
          <w:rFonts w:ascii="David" w:eastAsiaTheme="minorHAnsi" w:hAnsi="David" w:cs="David"/>
          <w:sz w:val="24"/>
          <w:szCs w:val="24"/>
          <w:rtl/>
        </w:rPr>
        <w:t xml:space="preserve"> לא יכול להיות מגיש התכנית. </w:t>
      </w:r>
    </w:p>
    <w:p w14:paraId="00EE7C00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</w:rPr>
      </w:pPr>
      <w:r w:rsidRPr="0021511A"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  <w:t>האישור מותנה בחתימה מול הי</w:t>
      </w:r>
      <w:r w:rsidRPr="0021511A">
        <w:rPr>
          <w:rFonts w:ascii="David" w:eastAsiaTheme="minorHAnsi" w:hAnsi="David" w:cs="David" w:hint="cs"/>
          <w:b/>
          <w:bCs/>
          <w:sz w:val="24"/>
          <w:szCs w:val="24"/>
          <w:u w:val="single"/>
          <w:rtl/>
        </w:rPr>
        <w:t>י</w:t>
      </w:r>
      <w:r w:rsidRPr="0021511A"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  <w:t>שוב על מכתב לשיפוי המועצה בגין כל נזק שיגרם מהתכנית.</w:t>
      </w:r>
    </w:p>
    <w:p w14:paraId="5817ACF8" w14:textId="77777777" w:rsidR="0021511A" w:rsidRPr="0021511A" w:rsidRDefault="0021511A" w:rsidP="00995B83">
      <w:pPr>
        <w:spacing w:after="0" w:line="240" w:lineRule="auto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</w:pPr>
    </w:p>
    <w:p w14:paraId="1F537CF0" w14:textId="77777777" w:rsidR="0021511A" w:rsidRPr="0021511A" w:rsidRDefault="0021511A" w:rsidP="00995B83">
      <w:pPr>
        <w:spacing w:after="0" w:line="240" w:lineRule="auto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</w:pPr>
      <w:r w:rsidRPr="0021511A">
        <w:rPr>
          <w:rFonts w:ascii="David" w:eastAsiaTheme="minorHAnsi" w:hAnsi="David" w:cs="David" w:hint="cs"/>
          <w:b/>
          <w:bCs/>
          <w:sz w:val="24"/>
          <w:szCs w:val="24"/>
          <w:rtl/>
        </w:rPr>
        <w:t xml:space="preserve">              </w:t>
      </w:r>
      <w:r w:rsidRPr="0021511A">
        <w:rPr>
          <w:rFonts w:ascii="David" w:eastAsiaTheme="minorHAnsi" w:hAnsi="David" w:cs="David" w:hint="cs"/>
          <w:b/>
          <w:bCs/>
          <w:sz w:val="24"/>
          <w:szCs w:val="24"/>
          <w:u w:val="single"/>
          <w:rtl/>
        </w:rPr>
        <w:t>החלטה: הצטרפות המועצה כמגישת התכנית מאושרת פה אחד.</w:t>
      </w:r>
    </w:p>
    <w:p w14:paraId="60ECD622" w14:textId="77777777" w:rsidR="0021511A" w:rsidRPr="0021511A" w:rsidRDefault="0021511A" w:rsidP="00995B83">
      <w:pPr>
        <w:spacing w:after="0" w:line="240" w:lineRule="auto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</w:pPr>
    </w:p>
    <w:p w14:paraId="78DFB31C" w14:textId="77777777" w:rsidR="0021511A" w:rsidRPr="00995B83" w:rsidRDefault="0021511A" w:rsidP="00995B83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995B83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היישוב ניר ישראל:</w:t>
      </w:r>
      <w:r w:rsidRPr="00995B83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995B83">
        <w:rPr>
          <w:rFonts w:ascii="David" w:eastAsia="Times New Roman" w:hAnsi="David" w:cs="David"/>
          <w:sz w:val="24"/>
          <w:szCs w:val="24"/>
          <w:rtl/>
        </w:rPr>
        <w:t>תכנית מספר  633-0575639</w:t>
      </w:r>
      <w:r w:rsidRPr="00995B83">
        <w:rPr>
          <w:rFonts w:ascii="David" w:eastAsia="Times New Roman" w:hAnsi="David" w:cs="David" w:hint="cs"/>
          <w:b/>
          <w:bCs/>
          <w:sz w:val="24"/>
          <w:szCs w:val="24"/>
          <w:rtl/>
        </w:rPr>
        <w:t>.</w:t>
      </w:r>
    </w:p>
    <w:p w14:paraId="38E7346E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Theme="minorHAnsi" w:hAnsi="David" w:cs="David"/>
          <w:sz w:val="24"/>
          <w:szCs w:val="24"/>
          <w:rtl/>
        </w:rPr>
      </w:pPr>
      <w:r w:rsidRPr="0021511A">
        <w:rPr>
          <w:rFonts w:ascii="David" w:eastAsiaTheme="minorHAnsi" w:hAnsi="David" w:cs="David"/>
          <w:sz w:val="24"/>
          <w:szCs w:val="24"/>
          <w:rtl/>
        </w:rPr>
        <w:t>התכנית מבקשת להסדיר גבולות בין מגרשים, הוספת יחידה ש</w:t>
      </w:r>
      <w:r w:rsidRPr="0021511A">
        <w:rPr>
          <w:rFonts w:ascii="David" w:eastAsiaTheme="minorHAnsi" w:hAnsi="David" w:cs="David" w:hint="cs"/>
          <w:sz w:val="24"/>
          <w:szCs w:val="24"/>
          <w:rtl/>
        </w:rPr>
        <w:t>לישית</w:t>
      </w:r>
      <w:r w:rsidRPr="0021511A">
        <w:rPr>
          <w:rFonts w:ascii="David" w:eastAsiaTheme="minorHAnsi" w:hAnsi="David" w:cs="David"/>
          <w:sz w:val="24"/>
          <w:szCs w:val="24"/>
          <w:rtl/>
        </w:rPr>
        <w:t xml:space="preserve"> בנחלות, הוראות בינוי, הוספת שימושים וזכויות בש</w:t>
      </w:r>
      <w:r w:rsidRPr="0021511A">
        <w:rPr>
          <w:rFonts w:ascii="David" w:eastAsiaTheme="minorHAnsi" w:hAnsi="David" w:cs="David" w:hint="cs"/>
          <w:sz w:val="24"/>
          <w:szCs w:val="24"/>
          <w:rtl/>
        </w:rPr>
        <w:t>טח למבני ציבור.</w:t>
      </w:r>
    </w:p>
    <w:p w14:paraId="18D33229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</w:pPr>
      <w:r w:rsidRPr="0021511A"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  <w:t>האישור מותנה בחתימה מול הישוב על מכתב לשיפוי המועצה בגין כל נזק שיגרם מהתכנית.</w:t>
      </w:r>
    </w:p>
    <w:p w14:paraId="79380C55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ascii="David" w:eastAsiaTheme="minorHAnsi" w:hAnsi="David" w:cs="David"/>
          <w:b/>
          <w:bCs/>
          <w:sz w:val="24"/>
          <w:szCs w:val="24"/>
          <w:u w:val="single"/>
          <w:rtl/>
        </w:rPr>
      </w:pPr>
    </w:p>
    <w:p w14:paraId="763E16FB" w14:textId="77777777" w:rsidR="0021511A" w:rsidRPr="0021511A" w:rsidRDefault="0021511A" w:rsidP="00995B83">
      <w:pPr>
        <w:spacing w:after="0" w:line="240" w:lineRule="auto"/>
        <w:ind w:left="720"/>
        <w:jc w:val="both"/>
        <w:rPr>
          <w:rFonts w:cs="David"/>
        </w:rPr>
      </w:pPr>
      <w:r w:rsidRPr="0021511A">
        <w:rPr>
          <w:rFonts w:ascii="David" w:eastAsiaTheme="minorHAnsi" w:hAnsi="David" w:cs="David" w:hint="cs"/>
          <w:b/>
          <w:bCs/>
          <w:sz w:val="24"/>
          <w:szCs w:val="24"/>
          <w:u w:val="single"/>
          <w:rtl/>
        </w:rPr>
        <w:t>החלטה: הצטרפות המועצה כמגישת התכנית מאושרת פה אחד.</w:t>
      </w:r>
    </w:p>
    <w:p w14:paraId="47048FFF" w14:textId="77777777" w:rsidR="004A352C" w:rsidRPr="00D6226D" w:rsidRDefault="007C5E06" w:rsidP="0086537A">
      <w:pPr>
        <w:spacing w:after="0" w:line="312" w:lineRule="auto"/>
        <w:rPr>
          <w:rFonts w:cs="David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150A5F" wp14:editId="633BA518">
                <wp:simplePos x="0" y="0"/>
                <wp:positionH relativeFrom="column">
                  <wp:posOffset>-275590</wp:posOffset>
                </wp:positionH>
                <wp:positionV relativeFrom="paragraph">
                  <wp:posOffset>4286250</wp:posOffset>
                </wp:positionV>
                <wp:extent cx="2375535" cy="67627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553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C910F" w14:textId="77777777" w:rsidR="004B0FFC" w:rsidRPr="004B0FFC" w:rsidRDefault="004B0FFC" w:rsidP="004B0FFC">
                            <w:pPr>
                              <w:spacing w:after="0" w:line="312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B0FFC">
                              <w:rPr>
                                <w:rFonts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בכבוד רב ובברכה,</w:t>
                            </w:r>
                          </w:p>
                          <w:p w14:paraId="6C65CBC1" w14:textId="77777777" w:rsidR="004B0FFC" w:rsidRPr="004B0FFC" w:rsidRDefault="004B0FFC" w:rsidP="004B0FFC">
                            <w:pPr>
                              <w:spacing w:after="0" w:line="312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B0FFC">
                              <w:rPr>
                                <w:rFonts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איתמר רביבו</w:t>
                            </w:r>
                          </w:p>
                          <w:p w14:paraId="1846AD1E" w14:textId="77777777" w:rsidR="004B0FFC" w:rsidRPr="004B0FFC" w:rsidRDefault="004B0FFC" w:rsidP="004B0FFC">
                            <w:pPr>
                              <w:spacing w:after="0" w:line="312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sz w:val="24"/>
                                <w:szCs w:val="24"/>
                                <w:rtl/>
                                <w:cs/>
                              </w:rPr>
                            </w:pPr>
                            <w:r w:rsidRPr="004B0FFC">
                              <w:rPr>
                                <w:rFonts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ראש המועצה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BFD50E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21.7pt;margin-top:337.5pt;width:187.05pt;height:53.25pt;flip:x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" filled="f" stroked="f">
                <v:textbox style="mso-fit-shape-to-text:t">
                  <w:txbxContent>
                    <w:p w:rsidR="004B0FFC" w:rsidRPr="004B0FFC" w:rsidRDefault="004B0FFC" w:rsidP="004B0FFC">
                      <w:pPr>
                        <w:spacing w:after="0" w:line="312" w:lineRule="auto"/>
                        <w:jc w:val="center"/>
                        <w:rPr>
                          <w:rFonts w:cs="Davi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B0FFC">
                        <w:rPr>
                          <w:rFonts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בכבוד רב ובברכה,</w:t>
                      </w:r>
                    </w:p>
                    <w:p w:rsidR="004B0FFC" w:rsidRPr="004B0FFC" w:rsidRDefault="004B0FFC" w:rsidP="004B0FFC">
                      <w:pPr>
                        <w:spacing w:after="0" w:line="312" w:lineRule="auto"/>
                        <w:jc w:val="center"/>
                        <w:rPr>
                          <w:rFonts w:cs="Davi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B0FFC">
                        <w:rPr>
                          <w:rFonts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איתמר רביבו</w:t>
                      </w:r>
                    </w:p>
                    <w:p w:rsidR="004B0FFC" w:rsidRPr="004B0FFC" w:rsidRDefault="004B0FFC" w:rsidP="004B0FFC">
                      <w:pPr>
                        <w:spacing w:after="0" w:line="312" w:lineRule="auto"/>
                        <w:jc w:val="center"/>
                        <w:rPr>
                          <w:rFonts w:cs="David"/>
                          <w:b/>
                          <w:bCs/>
                          <w:sz w:val="24"/>
                          <w:szCs w:val="24"/>
                          <w:rtl/>
                          <w:cs/>
                        </w:rPr>
                      </w:pPr>
                      <w:r w:rsidRPr="004B0FFC">
                        <w:rPr>
                          <w:rFonts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ראש המועצה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352C" w:rsidRPr="00D6226D" w:rsidSect="008653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6" w:bottom="28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3DC7" w14:textId="77777777" w:rsidR="005F5C8F" w:rsidRDefault="005F5C8F" w:rsidP="00DF2848">
      <w:pPr>
        <w:spacing w:after="0" w:line="240" w:lineRule="auto"/>
      </w:pPr>
      <w:r>
        <w:separator/>
      </w:r>
    </w:p>
  </w:endnote>
  <w:endnote w:type="continuationSeparator" w:id="0">
    <w:p w14:paraId="350F3944" w14:textId="77777777" w:rsidR="005F5C8F" w:rsidRDefault="005F5C8F" w:rsidP="00DF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hoc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F8C8" w14:textId="77777777" w:rsidR="001669A5" w:rsidRDefault="001669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F197" w14:textId="77777777" w:rsidR="00DF2848" w:rsidRPr="00BA7A7B" w:rsidRDefault="007C5E06" w:rsidP="00BA7A7B">
    <w:pPr>
      <w:spacing w:after="0"/>
      <w:rPr>
        <w:rFonts w:ascii="Arial" w:hAnsi="Arial" w:cs="David"/>
        <w:color w:val="17365D"/>
        <w:sz w:val="24"/>
        <w:szCs w:val="24"/>
        <w:rtl/>
      </w:rPr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58240" behindDoc="0" locked="0" layoutInCell="1" allowOverlap="1" wp14:anchorId="5D054B84" wp14:editId="2F2EFA7E">
              <wp:simplePos x="0" y="0"/>
              <wp:positionH relativeFrom="column">
                <wp:posOffset>-704850</wp:posOffset>
              </wp:positionH>
              <wp:positionV relativeFrom="paragraph">
                <wp:posOffset>313054</wp:posOffset>
              </wp:positionV>
              <wp:extent cx="8154035" cy="0"/>
              <wp:effectExtent l="0" t="0" r="0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540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305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55.5pt;margin-top:24.65pt;width:642.05pt;height:0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1cHg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"/>
          </w:pict>
        </mc:Fallback>
      </mc:AlternateContent>
    </w:r>
    <w:r w:rsidR="004D6228" w:rsidRPr="00A27EAC">
      <w:rPr>
        <w:rFonts w:ascii="Arial" w:hAnsi="Arial" w:cs="David" w:hint="cs"/>
        <w:color w:val="17365D"/>
        <w:sz w:val="24"/>
        <w:szCs w:val="24"/>
        <w:rtl/>
      </w:rPr>
      <w:t>ב</w:t>
    </w:r>
    <w:r w:rsidR="00DF2848" w:rsidRPr="00A27EAC">
      <w:rPr>
        <w:rFonts w:ascii="Arial" w:hAnsi="Arial" w:cs="David"/>
        <w:color w:val="17365D"/>
        <w:sz w:val="24"/>
        <w:szCs w:val="24"/>
        <w:rtl/>
      </w:rPr>
      <w:t>אר גנים * בית שקמה * ברכיה * בת הדר * גברעם * גיאה * הודיה * זיקים * חלץ * יד-מרדכי * כוכב- מיכאל * כפר סילבר</w:t>
    </w:r>
    <w:r w:rsidR="00DF2848" w:rsidRPr="00A27EAC">
      <w:rPr>
        <w:rFonts w:ascii="Arial" w:hAnsi="Arial" w:cs="David" w:hint="cs"/>
        <w:color w:val="17365D"/>
        <w:sz w:val="24"/>
        <w:szCs w:val="24"/>
        <w:rtl/>
      </w:rPr>
      <w:t xml:space="preserve"> *</w:t>
    </w:r>
    <w:r w:rsidR="00DF2848" w:rsidRPr="00A27EAC">
      <w:rPr>
        <w:rFonts w:ascii="Arial" w:hAnsi="Arial" w:cs="David"/>
        <w:color w:val="17365D"/>
        <w:sz w:val="24"/>
        <w:szCs w:val="24"/>
        <w:rtl/>
      </w:rPr>
      <w:t xml:space="preserve"> כרמיה * מבקעים * משען * ניצנים * ניצן * ניצן ב' * ניר- ישראל * נתיב העשרה * תלמי – יפה</w:t>
    </w:r>
  </w:p>
  <w:p w14:paraId="59891AF3" w14:textId="77777777" w:rsidR="00DF2848" w:rsidRPr="00A27EAC" w:rsidRDefault="00DF2848" w:rsidP="00BA7A7B">
    <w:pPr>
      <w:pStyle w:val="a5"/>
      <w:jc w:val="center"/>
      <w:rPr>
        <w:rFonts w:ascii="Arial" w:hAnsi="Arial" w:cs="David"/>
        <w:color w:val="0000FF"/>
        <w:sz w:val="24"/>
        <w:szCs w:val="24"/>
        <w:rtl/>
      </w:rPr>
    </w:pPr>
    <w:r w:rsidRPr="00A27EAC">
      <w:rPr>
        <w:rFonts w:ascii="Arial" w:hAnsi="Arial" w:cs="David"/>
        <w:color w:val="17365D"/>
        <w:sz w:val="24"/>
        <w:szCs w:val="24"/>
        <w:rtl/>
      </w:rPr>
      <w:t>ת.ד. 90000</w:t>
    </w:r>
    <w:r w:rsidRPr="00A27EAC">
      <w:rPr>
        <w:rFonts w:ascii="Arial" w:hAnsi="Arial" w:cs="David"/>
        <w:color w:val="0000FF"/>
        <w:sz w:val="24"/>
        <w:szCs w:val="24"/>
        <w:rtl/>
      </w:rPr>
      <w:t xml:space="preserve"> </w:t>
    </w:r>
    <w:r w:rsidRPr="00A27EAC">
      <w:rPr>
        <w:rFonts w:ascii="Arial" w:hAnsi="Arial" w:cs="David"/>
        <w:color w:val="17365D"/>
        <w:sz w:val="24"/>
        <w:szCs w:val="24"/>
        <w:rtl/>
      </w:rPr>
      <w:t>• מיקוד 78100 • אשקלון</w:t>
    </w:r>
  </w:p>
  <w:p w14:paraId="7BDBC819" w14:textId="77777777" w:rsidR="00DF2848" w:rsidRPr="00A27EAC" w:rsidRDefault="00DF2848" w:rsidP="00A27EAC">
    <w:pPr>
      <w:spacing w:after="0"/>
      <w:jc w:val="center"/>
      <w:rPr>
        <w:rFonts w:cs="David"/>
        <w:sz w:val="24"/>
        <w:szCs w:val="24"/>
        <w:rtl/>
      </w:rPr>
    </w:pPr>
    <w:r w:rsidRPr="00A27EAC">
      <w:rPr>
        <w:rFonts w:ascii="Arial" w:hAnsi="Arial" w:cs="David"/>
        <w:color w:val="17365D"/>
        <w:sz w:val="24"/>
        <w:szCs w:val="24"/>
        <w:rtl/>
      </w:rPr>
      <w:t>טלפון: 08-67</w:t>
    </w:r>
    <w:r w:rsidRPr="00A27EAC">
      <w:rPr>
        <w:rFonts w:ascii="Arial" w:hAnsi="Arial" w:cs="David" w:hint="cs"/>
        <w:color w:val="17365D"/>
        <w:sz w:val="24"/>
        <w:szCs w:val="24"/>
        <w:rtl/>
      </w:rPr>
      <w:t>755</w:t>
    </w:r>
    <w:r w:rsidR="001669A5">
      <w:rPr>
        <w:rFonts w:ascii="Arial" w:hAnsi="Arial" w:cs="David" w:hint="cs"/>
        <w:color w:val="17365D"/>
        <w:sz w:val="24"/>
        <w:szCs w:val="24"/>
        <w:rtl/>
      </w:rPr>
      <w:t>52</w:t>
    </w:r>
    <w:r w:rsidRPr="00A27EAC">
      <w:rPr>
        <w:rFonts w:ascii="Arial" w:hAnsi="Arial" w:cs="David"/>
        <w:color w:val="0000FF"/>
        <w:sz w:val="24"/>
        <w:szCs w:val="24"/>
        <w:rtl/>
      </w:rPr>
      <w:t xml:space="preserve"> </w:t>
    </w:r>
    <w:r w:rsidRPr="00A27EAC">
      <w:rPr>
        <w:rFonts w:ascii="Arial" w:hAnsi="Arial" w:cs="David"/>
        <w:color w:val="17365D"/>
        <w:sz w:val="24"/>
        <w:szCs w:val="24"/>
        <w:rtl/>
      </w:rPr>
      <w:t>• פקס: 08-</w:t>
    </w:r>
    <w:r w:rsidR="001D36A8">
      <w:rPr>
        <w:rFonts w:ascii="Arial" w:hAnsi="Arial" w:cs="David" w:hint="cs"/>
        <w:color w:val="17365D"/>
        <w:sz w:val="24"/>
        <w:szCs w:val="24"/>
        <w:rtl/>
      </w:rPr>
      <w:t>6776419</w:t>
    </w:r>
    <w:r w:rsidR="004D6228" w:rsidRPr="00A27EAC">
      <w:rPr>
        <w:rFonts w:cs="David" w:hint="cs"/>
        <w:sz w:val="24"/>
        <w:szCs w:val="24"/>
        <w:rtl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CB87" w14:textId="77777777" w:rsidR="001669A5" w:rsidRDefault="001669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86FA3" w14:textId="77777777" w:rsidR="005F5C8F" w:rsidRDefault="005F5C8F" w:rsidP="00DF2848">
      <w:pPr>
        <w:spacing w:after="0" w:line="240" w:lineRule="auto"/>
      </w:pPr>
      <w:r>
        <w:separator/>
      </w:r>
    </w:p>
  </w:footnote>
  <w:footnote w:type="continuationSeparator" w:id="0">
    <w:p w14:paraId="2C09E759" w14:textId="77777777" w:rsidR="005F5C8F" w:rsidRDefault="005F5C8F" w:rsidP="00DF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6A97" w14:textId="77777777" w:rsidR="001669A5" w:rsidRDefault="001669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1F15" w14:textId="77777777" w:rsidR="00DF2848" w:rsidRDefault="007C5E06" w:rsidP="00DF2848">
    <w:pPr>
      <w:spacing w:after="0" w:line="240" w:lineRule="auto"/>
      <w:jc w:val="center"/>
      <w:rPr>
        <w:rtl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201A7B86" wp14:editId="33018984">
          <wp:simplePos x="0" y="0"/>
          <wp:positionH relativeFrom="margin">
            <wp:posOffset>2585720</wp:posOffset>
          </wp:positionH>
          <wp:positionV relativeFrom="margin">
            <wp:posOffset>-1411605</wp:posOffset>
          </wp:positionV>
          <wp:extent cx="683895" cy="914400"/>
          <wp:effectExtent l="0" t="0" r="1905" b="0"/>
          <wp:wrapNone/>
          <wp:docPr id="2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C5B1E" w14:textId="77777777" w:rsidR="00DF2848" w:rsidRDefault="00DF2848" w:rsidP="00DF2848">
    <w:pPr>
      <w:pStyle w:val="a3"/>
      <w:jc w:val="center"/>
      <w:rPr>
        <w:rtl/>
      </w:rPr>
    </w:pPr>
  </w:p>
  <w:p w14:paraId="60507CB7" w14:textId="77777777" w:rsidR="00DF2848" w:rsidRPr="009B5CF0" w:rsidRDefault="00DF2848" w:rsidP="00DF2848">
    <w:pPr>
      <w:pStyle w:val="a3"/>
      <w:jc w:val="center"/>
      <w:rPr>
        <w:rFonts w:cs="Choco"/>
        <w:color w:val="17365D"/>
        <w:sz w:val="30"/>
        <w:szCs w:val="30"/>
        <w:rtl/>
      </w:rPr>
    </w:pPr>
  </w:p>
  <w:p w14:paraId="0ACD6B20" w14:textId="77777777" w:rsidR="00DF2848" w:rsidRPr="00A27EAC" w:rsidRDefault="00DF2848" w:rsidP="00DF2848">
    <w:pPr>
      <w:pStyle w:val="a3"/>
      <w:jc w:val="center"/>
      <w:rPr>
        <w:rFonts w:cs="David"/>
        <w:color w:val="17365D"/>
        <w:sz w:val="30"/>
        <w:szCs w:val="30"/>
        <w:rtl/>
      </w:rPr>
    </w:pPr>
  </w:p>
  <w:p w14:paraId="05935AA8" w14:textId="77777777" w:rsidR="00DF2848" w:rsidRPr="00A27EAC" w:rsidRDefault="00DF2848" w:rsidP="00DF2848">
    <w:pPr>
      <w:pStyle w:val="a3"/>
      <w:jc w:val="center"/>
      <w:rPr>
        <w:rFonts w:ascii="Arial" w:hAnsi="Arial" w:cs="David"/>
        <w:color w:val="17365D"/>
        <w:sz w:val="40"/>
        <w:szCs w:val="40"/>
        <w:rtl/>
      </w:rPr>
    </w:pPr>
    <w:r w:rsidRPr="00A27EAC">
      <w:rPr>
        <w:rFonts w:ascii="Arial" w:hAnsi="Arial" w:cs="David"/>
        <w:color w:val="17365D"/>
        <w:sz w:val="40"/>
        <w:szCs w:val="40"/>
        <w:rtl/>
      </w:rPr>
      <w:t>מועצה אזורית חוף אשקלון</w:t>
    </w:r>
  </w:p>
  <w:p w14:paraId="0109A312" w14:textId="77777777" w:rsidR="00DF2848" w:rsidRPr="00A27EAC" w:rsidRDefault="00DF2848" w:rsidP="004D6228">
    <w:pPr>
      <w:pStyle w:val="a3"/>
      <w:jc w:val="center"/>
      <w:rPr>
        <w:rFonts w:cs="David"/>
      </w:rPr>
    </w:pPr>
    <w:r w:rsidRPr="00A27EAC">
      <w:rPr>
        <w:rFonts w:ascii="Arial" w:hAnsi="Arial" w:cs="David" w:hint="cs"/>
        <w:b/>
        <w:bCs/>
        <w:color w:val="17365D"/>
        <w:sz w:val="40"/>
        <w:szCs w:val="40"/>
        <w:rtl/>
      </w:rPr>
      <w:t>לשכת ראש המועצה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F657" w14:textId="77777777" w:rsidR="001669A5" w:rsidRDefault="001669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3948"/>
    <w:multiLevelType w:val="hybridMultilevel"/>
    <w:tmpl w:val="F1864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407E9"/>
    <w:multiLevelType w:val="hybridMultilevel"/>
    <w:tmpl w:val="CB448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224AF"/>
    <w:multiLevelType w:val="hybridMultilevel"/>
    <w:tmpl w:val="87402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627D1"/>
    <w:multiLevelType w:val="hybridMultilevel"/>
    <w:tmpl w:val="C498A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F2DA8"/>
    <w:multiLevelType w:val="hybridMultilevel"/>
    <w:tmpl w:val="D710FE2A"/>
    <w:lvl w:ilvl="0" w:tplc="9B06AB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31D87"/>
    <w:multiLevelType w:val="hybridMultilevel"/>
    <w:tmpl w:val="DEC008E6"/>
    <w:lvl w:ilvl="0" w:tplc="489873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0F3472"/>
    <w:multiLevelType w:val="hybridMultilevel"/>
    <w:tmpl w:val="F9E20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14303"/>
    <w:multiLevelType w:val="hybridMultilevel"/>
    <w:tmpl w:val="A0241214"/>
    <w:lvl w:ilvl="0" w:tplc="F28815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74816"/>
    <w:multiLevelType w:val="hybridMultilevel"/>
    <w:tmpl w:val="0B028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E03E4"/>
    <w:multiLevelType w:val="hybridMultilevel"/>
    <w:tmpl w:val="6ADE568E"/>
    <w:lvl w:ilvl="0" w:tplc="719496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57880"/>
    <w:multiLevelType w:val="hybridMultilevel"/>
    <w:tmpl w:val="5886729E"/>
    <w:lvl w:ilvl="0" w:tplc="90E66D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44187">
    <w:abstractNumId w:val="3"/>
  </w:num>
  <w:num w:numId="2" w16cid:durableId="1941839635">
    <w:abstractNumId w:val="6"/>
  </w:num>
  <w:num w:numId="3" w16cid:durableId="1810709333">
    <w:abstractNumId w:val="4"/>
  </w:num>
  <w:num w:numId="4" w16cid:durableId="17197428">
    <w:abstractNumId w:val="8"/>
  </w:num>
  <w:num w:numId="5" w16cid:durableId="103962711">
    <w:abstractNumId w:val="1"/>
  </w:num>
  <w:num w:numId="6" w16cid:durableId="215550845">
    <w:abstractNumId w:val="5"/>
  </w:num>
  <w:num w:numId="7" w16cid:durableId="478618094">
    <w:abstractNumId w:val="2"/>
  </w:num>
  <w:num w:numId="8" w16cid:durableId="664623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5771636">
    <w:abstractNumId w:val="0"/>
  </w:num>
  <w:num w:numId="10" w16cid:durableId="1287350901">
    <w:abstractNumId w:val="7"/>
  </w:num>
  <w:num w:numId="11" w16cid:durableId="11508986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1A"/>
    <w:rsid w:val="000261A3"/>
    <w:rsid w:val="000D685C"/>
    <w:rsid w:val="00156735"/>
    <w:rsid w:val="001669A5"/>
    <w:rsid w:val="001955E5"/>
    <w:rsid w:val="00196680"/>
    <w:rsid w:val="001D36A8"/>
    <w:rsid w:val="001F4451"/>
    <w:rsid w:val="0021511A"/>
    <w:rsid w:val="00251122"/>
    <w:rsid w:val="002B739C"/>
    <w:rsid w:val="002D2FAF"/>
    <w:rsid w:val="002F4301"/>
    <w:rsid w:val="003A368D"/>
    <w:rsid w:val="0042151D"/>
    <w:rsid w:val="00430540"/>
    <w:rsid w:val="00431197"/>
    <w:rsid w:val="00452B3F"/>
    <w:rsid w:val="004637BD"/>
    <w:rsid w:val="00490590"/>
    <w:rsid w:val="004914DC"/>
    <w:rsid w:val="0049378F"/>
    <w:rsid w:val="004A352C"/>
    <w:rsid w:val="004B0FFC"/>
    <w:rsid w:val="004D6228"/>
    <w:rsid w:val="00526218"/>
    <w:rsid w:val="005632A6"/>
    <w:rsid w:val="005D62CB"/>
    <w:rsid w:val="005E6E6B"/>
    <w:rsid w:val="005F5C8F"/>
    <w:rsid w:val="006576E1"/>
    <w:rsid w:val="00677731"/>
    <w:rsid w:val="0069781E"/>
    <w:rsid w:val="007C5E06"/>
    <w:rsid w:val="007F234F"/>
    <w:rsid w:val="0086537A"/>
    <w:rsid w:val="008D58AB"/>
    <w:rsid w:val="00922ED6"/>
    <w:rsid w:val="00964275"/>
    <w:rsid w:val="00995B83"/>
    <w:rsid w:val="009B5CF0"/>
    <w:rsid w:val="00A27EAC"/>
    <w:rsid w:val="00BA7A7B"/>
    <w:rsid w:val="00BD739D"/>
    <w:rsid w:val="00C03A35"/>
    <w:rsid w:val="00C10475"/>
    <w:rsid w:val="00C342A2"/>
    <w:rsid w:val="00CD01B4"/>
    <w:rsid w:val="00CE1BDA"/>
    <w:rsid w:val="00D539E3"/>
    <w:rsid w:val="00D6226D"/>
    <w:rsid w:val="00DD1EF8"/>
    <w:rsid w:val="00DE3322"/>
    <w:rsid w:val="00DF2848"/>
    <w:rsid w:val="00E10114"/>
    <w:rsid w:val="00F52C93"/>
    <w:rsid w:val="00F5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F443E3"/>
  <w15:chartTrackingRefBased/>
  <w15:docId w15:val="{4BBD4154-3E7A-4877-99DB-DA96F98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39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A368D"/>
  </w:style>
  <w:style w:type="paragraph" w:styleId="a5">
    <w:name w:val="footer"/>
    <w:basedOn w:val="a"/>
    <w:link w:val="a6"/>
    <w:unhideWhenUsed/>
    <w:rsid w:val="003A36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A368D"/>
  </w:style>
  <w:style w:type="paragraph" w:styleId="a7">
    <w:name w:val="Balloon Text"/>
    <w:basedOn w:val="a"/>
    <w:link w:val="a8"/>
    <w:uiPriority w:val="99"/>
    <w:semiHidden/>
    <w:unhideWhenUsed/>
    <w:rsid w:val="00C3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C342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D2FAF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86537A"/>
    <w:rPr>
      <w:color w:val="0000FF"/>
      <w:u w:val="single"/>
    </w:rPr>
  </w:style>
  <w:style w:type="table" w:styleId="aa">
    <w:name w:val="Table Grid"/>
    <w:basedOn w:val="a1"/>
    <w:uiPriority w:val="39"/>
    <w:rsid w:val="0021511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43.143.7\&#1500;&#1513;&#1499;&#1492;2\&#1491;&#1507;%20&#1500;&#1493;&#1490;&#1493;%20&#1500;&#1513;&#1499;&#1492;%201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לשכה 1.dotx</Template>
  <TotalTime>2</TotalTime>
  <Pages>1</Pages>
  <Words>248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hadad</dc:creator>
  <cp:keywords/>
  <dc:description/>
  <cp:lastModifiedBy>muaza hof ashkelon</cp:lastModifiedBy>
  <cp:revision>4</cp:revision>
  <cp:lastPrinted>2022-04-07T11:49:00Z</cp:lastPrinted>
  <dcterms:created xsi:type="dcterms:W3CDTF">2022-04-07T11:48:00Z</dcterms:created>
  <dcterms:modified xsi:type="dcterms:W3CDTF">2022-07-10T08:11:00Z</dcterms:modified>
</cp:coreProperties>
</file>